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636BED" w:rsidP="007F7E2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1D3757">
              <w:rPr>
                <w:rFonts w:ascii="Arial" w:hAnsi="Arial" w:cs="Arial" w:hint="cs"/>
                <w:sz w:val="20"/>
                <w:szCs w:val="20"/>
                <w:rtl/>
              </w:rPr>
              <w:t>10.201</w:t>
            </w:r>
            <w:r w:rsidR="007F7E2F">
              <w:rPr>
                <w:rFonts w:ascii="Arial" w:hAnsi="Arial" w:cs="Arial" w:hint="cs"/>
                <w:sz w:val="20"/>
                <w:szCs w:val="20"/>
                <w:rtl/>
              </w:rPr>
              <w:t>4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26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A43FD6" w:rsidRPr="00E75D0F" w:rsidTr="00A43FD6">
        <w:trPr>
          <w:trHeight w:val="350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A43FD6" w:rsidRPr="00E75D0F" w:rsidTr="00A43FD6">
        <w:trPr>
          <w:trHeight w:val="361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A43FD6" w:rsidRPr="00E75D0F" w:rsidTr="00A43FD6">
        <w:trPr>
          <w:trHeight w:val="370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A43FD6" w:rsidRPr="00E75D0F" w:rsidRDefault="001D3757" w:rsidP="007F7E2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</w:t>
            </w:r>
            <w:r w:rsidR="007F7E2F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E75D0F" w:rsidRDefault="002378BC" w:rsidP="00894810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BADFFB" wp14:editId="482F5229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B6111F" w:rsidRPr="004E5FA3" w:rsidRDefault="00B6111F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894810">
        <w:rPr>
          <w:rFonts w:ascii="Arial" w:hAnsi="Arial" w:cs="Arial"/>
          <w:b/>
          <w:sz w:val="28"/>
          <w:szCs w:val="28"/>
        </w:rPr>
        <w:t>×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E75D0F" w:rsidP="00A43FD6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מפעילה על גבי מחשב </w:t>
            </w:r>
            <w:r w:rsidR="00636BED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באמצעות תוכנות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O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D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ו-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V</w:t>
            </w:r>
            <w:r w:rsidR="00BA47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ותוכנת </w:t>
            </w:r>
            <w:r w:rsidR="00A43FD6"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בסביבה הפתוחה, 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חלק מ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תהליכי התפעול של 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המערכות החשובות וה</w:t>
            </w:r>
            <w:r w:rsidR="00636BED"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</w:t>
            </w:r>
            <w:r w:rsidR="00636BED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ות</w:t>
            </w:r>
            <w:r w:rsidR="00636BED"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636BED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במערך המחשוב של משרד</w:t>
            </w:r>
            <w:r w:rsidR="00C807A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החינוך</w:t>
            </w:r>
            <w:r w:rsidR="00636BED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 w:rsidR="00636BED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היחידה מעוניינת בקבלת שירותי תחזוקה לתוכנות אלה.</w:t>
            </w:r>
          </w:p>
        </w:tc>
      </w:tr>
    </w:tbl>
    <w:p w:rsidR="00E75D0F" w:rsidRDefault="003B3487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BABAC4B" wp14:editId="43FD829A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    <v:textbox>
                  <w:txbxContent>
                    <w:p w:rsidR="00B6111F" w:rsidRPr="004E5FA3" w:rsidRDefault="00B6111F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2378B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0" r="0" b="444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387.2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    <v:textbox>
                  <w:txbxContent>
                    <w:p w:rsidR="00630887" w:rsidRPr="004E5FA3" w:rsidRDefault="00630887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2378BC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30887" w:rsidRPr="004E5FA3" w:rsidRDefault="00630887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B6111F" w:rsidRPr="004E5FA3" w:rsidRDefault="00B6111F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9E2E5A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9"/>
        <w:gridCol w:w="2790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חברת</w:t>
            </w:r>
            <w:r w:rsidR="007207C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937EA">
              <w:rPr>
                <w:rFonts w:ascii="Arial" w:hAnsi="Arial" w:cs="Arial"/>
                <w:rtl/>
              </w:rPr>
              <w:t>מטריקס אי. טי. חטיבת מוצרי תוכנה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707D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707DF">
              <w:rPr>
                <w:rFonts w:ascii="Arial" w:hAnsi="Arial" w:cs="Arial" w:hint="cs"/>
                <w:b/>
                <w:sz w:val="22"/>
                <w:szCs w:val="22"/>
                <w:rtl/>
              </w:rPr>
              <w:t>511</w:t>
            </w:r>
            <w:r w:rsidR="00894810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7707DF">
              <w:rPr>
                <w:rFonts w:ascii="Arial" w:hAnsi="Arial" w:cs="Arial" w:hint="cs"/>
                <w:b/>
                <w:sz w:val="22"/>
                <w:szCs w:val="22"/>
                <w:rtl/>
              </w:rPr>
              <w:t>72399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2378B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708EC93" wp14:editId="6C688AE2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635" r="1905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30887" w:rsidRPr="004E5FA3" w:rsidRDefault="00630887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    <v:textbox>
                        <w:txbxContent>
                          <w:p w:rsidR="00B6111F" w:rsidRPr="004E5FA3" w:rsidRDefault="00B6111F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707DF" w:rsidP="007F7E2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7F7E2F">
              <w:rPr>
                <w:rFonts w:ascii="Arial" w:hAnsi="Arial" w:cs="Arial" w:hint="cs"/>
                <w:b/>
                <w:sz w:val="22"/>
                <w:szCs w:val="22"/>
                <w:rtl/>
              </w:rPr>
              <w:t>695,390</w:t>
            </w:r>
            <w:bookmarkStart w:id="0" w:name="_GoBack"/>
            <w:bookmarkEnd w:id="0"/>
            <w:r w:rsidRPr="007707D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894810" w:rsidP="007F7E2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31.12.201</w:t>
            </w:r>
            <w:r w:rsidR="007F7E2F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894810">
              <w:rPr>
                <w:rFonts w:ascii="Arial" w:hAnsi="Arial" w:cs="Arial" w:hint="cs"/>
                <w:b/>
                <w:sz w:val="22"/>
                <w:szCs w:val="22"/>
                <w:rtl/>
              </w:rPr>
              <w:t>1.1.201</w:t>
            </w:r>
            <w:r w:rsidR="007F7E2F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Cs/>
          <w:rtl/>
        </w:rPr>
      </w:pPr>
    </w:p>
    <w:p w:rsidR="008A05D8" w:rsidRDefault="008A05D8" w:rsidP="00661651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E75D0F" w:rsidRPr="00BD3C63" w:rsidRDefault="00E75D0F" w:rsidP="008A05D8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E75D0F" w:rsidRDefault="00E75D0F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E75D0F" w:rsidP="009937E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הבדיקה העלתה כי נכון להיום 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קיים ספק אחד המספק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את תוכנות </w:t>
            </w:r>
            <w:r w:rsidR="009937EA">
              <w:rPr>
                <w:rFonts w:ascii="Arial" w:hAnsi="Arial" w:cs="Arial"/>
                <w:b/>
                <w:sz w:val="22"/>
                <w:szCs w:val="22"/>
              </w:rPr>
              <w:t>Control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בארץ.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>תשתית תוכנה זו היא היחידה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>שניתן להפעיל באמצעותה</w:t>
            </w:r>
            <w:r w:rsidR="002378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את </w:t>
            </w:r>
            <w:r w:rsidR="009937E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תהליכי התפעול של </w:t>
            </w:r>
            <w:r w:rsidR="002378BC"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המערכות הקיימות במשרד ללא ביצוע פעילות הסבה ארוכה ומורכבת.</w:t>
            </w:r>
          </w:p>
          <w:p w:rsidR="00E75D0F" w:rsidRPr="00E75D0F" w:rsidRDefault="002378BC" w:rsidP="00A43FD6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לפיכך,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937EA">
              <w:rPr>
                <w:rFonts w:ascii="Arial" w:hAnsi="Arial" w:cs="Arial"/>
                <w:rtl/>
              </w:rPr>
              <w:t>מטריקס אי. טי. חטיבת מוצרי תוכנה בע"מ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הנציגה של חברת </w:t>
            </w:r>
            <w:r w:rsidR="00A43FD6">
              <w:rPr>
                <w:rFonts w:ascii="Arial" w:hAnsi="Arial" w:cs="Arial"/>
                <w:b/>
                <w:sz w:val="22"/>
                <w:szCs w:val="22"/>
              </w:rPr>
              <w:t>BMC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בארץ,</w:t>
            </w:r>
            <w:r w:rsidR="009937E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 התחזוקה הנדרשת.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D70C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Default="00A43FD6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E75D0F" w:rsidRPr="00813E93" w:rsidRDefault="00E75D0F" w:rsidP="00E75D0F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887" w:rsidRDefault="00630887">
      <w:r>
        <w:separator/>
      </w:r>
    </w:p>
  </w:endnote>
  <w:endnote w:type="continuationSeparator" w:id="0">
    <w:p w:rsidR="00630887" w:rsidRDefault="00630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887" w:rsidRDefault="00630887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7F7E2F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630887" w:rsidRDefault="00630887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630887" w:rsidRDefault="00630887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630887" w:rsidRPr="000A6440" w:rsidRDefault="00630887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887" w:rsidRDefault="00630887">
      <w:r>
        <w:separator/>
      </w:r>
    </w:p>
  </w:footnote>
  <w:footnote w:type="continuationSeparator" w:id="0">
    <w:p w:rsidR="00630887" w:rsidRDefault="006308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630887">
      <w:trPr>
        <w:cantSplit/>
      </w:trPr>
      <w:tc>
        <w:tcPr>
          <w:tcW w:w="2500" w:type="pct"/>
          <w:vAlign w:val="center"/>
        </w:tcPr>
        <w:p w:rsidR="00630887" w:rsidRDefault="00630887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630887" w:rsidRDefault="00630887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630887" w:rsidRDefault="00630887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630887" w:rsidRDefault="00630887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630887" w:rsidRPr="00AA4CCB" w:rsidRDefault="00630887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90E"/>
    <w:rsid w:val="000D07DE"/>
    <w:rsid w:val="001107EC"/>
    <w:rsid w:val="001245A3"/>
    <w:rsid w:val="00146519"/>
    <w:rsid w:val="0015080F"/>
    <w:rsid w:val="001551E1"/>
    <w:rsid w:val="00155A94"/>
    <w:rsid w:val="00160E80"/>
    <w:rsid w:val="001661ED"/>
    <w:rsid w:val="0018633A"/>
    <w:rsid w:val="00192367"/>
    <w:rsid w:val="001B3A06"/>
    <w:rsid w:val="001C310B"/>
    <w:rsid w:val="001D3757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B4A73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E15EE"/>
    <w:rsid w:val="003E44F8"/>
    <w:rsid w:val="003E7F41"/>
    <w:rsid w:val="003F220D"/>
    <w:rsid w:val="00456F8F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6BE9"/>
    <w:rsid w:val="005E3BE7"/>
    <w:rsid w:val="005F4C55"/>
    <w:rsid w:val="00600A0F"/>
    <w:rsid w:val="00601A73"/>
    <w:rsid w:val="00603071"/>
    <w:rsid w:val="0062219D"/>
    <w:rsid w:val="00626DD3"/>
    <w:rsid w:val="00630887"/>
    <w:rsid w:val="00634B24"/>
    <w:rsid w:val="00635D1C"/>
    <w:rsid w:val="00636BED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46C65"/>
    <w:rsid w:val="0075740F"/>
    <w:rsid w:val="007707DF"/>
    <w:rsid w:val="00796814"/>
    <w:rsid w:val="007E6DA4"/>
    <w:rsid w:val="007F7E2F"/>
    <w:rsid w:val="0080497E"/>
    <w:rsid w:val="00830AC0"/>
    <w:rsid w:val="00870B42"/>
    <w:rsid w:val="0087433A"/>
    <w:rsid w:val="00882DD4"/>
    <w:rsid w:val="00894810"/>
    <w:rsid w:val="008A05D8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237B"/>
    <w:rsid w:val="009E28A4"/>
    <w:rsid w:val="009E2E5A"/>
    <w:rsid w:val="00A177BF"/>
    <w:rsid w:val="00A27371"/>
    <w:rsid w:val="00A43115"/>
    <w:rsid w:val="00A43FD6"/>
    <w:rsid w:val="00A56D7D"/>
    <w:rsid w:val="00A67D02"/>
    <w:rsid w:val="00A76DAF"/>
    <w:rsid w:val="00AA1336"/>
    <w:rsid w:val="00AA4CCB"/>
    <w:rsid w:val="00AD5096"/>
    <w:rsid w:val="00AD6E2D"/>
    <w:rsid w:val="00B16512"/>
    <w:rsid w:val="00B2170C"/>
    <w:rsid w:val="00B50F29"/>
    <w:rsid w:val="00B6079A"/>
    <w:rsid w:val="00B6111F"/>
    <w:rsid w:val="00B63BF8"/>
    <w:rsid w:val="00BA04CA"/>
    <w:rsid w:val="00BA05F4"/>
    <w:rsid w:val="00BA2A50"/>
    <w:rsid w:val="00BA479E"/>
    <w:rsid w:val="00C1240F"/>
    <w:rsid w:val="00C15008"/>
    <w:rsid w:val="00C242BE"/>
    <w:rsid w:val="00C26B2E"/>
    <w:rsid w:val="00C449F1"/>
    <w:rsid w:val="00C56261"/>
    <w:rsid w:val="00C7701D"/>
    <w:rsid w:val="00C807AF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0352"/>
    <w:rsid w:val="00D2258E"/>
    <w:rsid w:val="00D36819"/>
    <w:rsid w:val="00D419EE"/>
    <w:rsid w:val="00D45653"/>
    <w:rsid w:val="00D53829"/>
    <w:rsid w:val="00D55F68"/>
    <w:rsid w:val="00D70CAA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3CB5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2</Pages>
  <Words>286</Words>
  <Characters>1641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1924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2</cp:revision>
  <cp:lastPrinted>2013-10-08T06:48:00Z</cp:lastPrinted>
  <dcterms:created xsi:type="dcterms:W3CDTF">2014-10-06T11:42:00Z</dcterms:created>
  <dcterms:modified xsi:type="dcterms:W3CDTF">2014-10-06T11:42:00Z</dcterms:modified>
</cp:coreProperties>
</file>